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4995" w:type="pct"/>
        <w:tblLook w:val="04A0" w:firstRow="1" w:lastRow="0" w:firstColumn="1" w:lastColumn="0" w:noHBand="0" w:noVBand="1"/>
      </w:tblPr>
      <w:tblGrid>
        <w:gridCol w:w="1373"/>
        <w:gridCol w:w="3472"/>
        <w:gridCol w:w="1969"/>
        <w:gridCol w:w="2725"/>
      </w:tblGrid>
      <w:tr w:rsidR="00230D08" w:rsidRPr="00CA7CC1" w14:paraId="62E4431F" w14:textId="1E30CF02" w:rsidTr="00480081">
        <w:trPr>
          <w:trHeight w:val="380"/>
        </w:trPr>
        <w:sdt>
          <w:sdtPr>
            <w:rPr>
              <w:b/>
              <w:bCs/>
              <w:noProof/>
            </w:rPr>
            <w:id w:val="415748049"/>
            <w:placeholder>
              <w:docPart w:val="37531FA05E434B5B83F20933012BEAD9"/>
            </w:placeholder>
            <w:temporary/>
            <w:showingPlcHdr/>
            <w15:appearance w15:val="hidden"/>
          </w:sdtPr>
          <w:sdtContent>
            <w:tc>
              <w:tcPr>
                <w:tcW w:w="696" w:type="pct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vAlign w:val="bottom"/>
              </w:tcPr>
              <w:p w14:paraId="6CC60A41" w14:textId="77777777" w:rsidR="00230D08" w:rsidRPr="00230D08" w:rsidRDefault="00230D08" w:rsidP="00230D08">
                <w:pPr>
                  <w:rPr>
                    <w:b/>
                    <w:bCs/>
                    <w:noProof/>
                  </w:rPr>
                </w:pPr>
                <w:r w:rsidRPr="00230D08">
                  <w:rPr>
                    <w:b/>
                    <w:bCs/>
                    <w:noProof/>
                    <w:lang w:bidi="fr-FR"/>
                  </w:rPr>
                  <w:t>Soumis par</w:t>
                </w:r>
              </w:p>
            </w:tc>
          </w:sdtContent>
        </w:sdt>
        <w:tc>
          <w:tcPr>
            <w:tcW w:w="18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4844F56" w14:textId="45B9B4C7" w:rsidR="00230D08" w:rsidRPr="00CA7CC1" w:rsidRDefault="00230D08" w:rsidP="00230D08">
            <w:pPr>
              <w:rPr>
                <w:noProof/>
              </w:rPr>
            </w:pPr>
            <w:r>
              <w:rPr>
                <w:noProof/>
              </w:rPr>
              <w:t>Le Cépage Pétillant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18251D9" w14:textId="1CA2D8EE" w:rsidR="00230D08" w:rsidRPr="00480081" w:rsidRDefault="00230D08" w:rsidP="00230D08">
            <w:pPr>
              <w:spacing w:before="0" w:after="200"/>
              <w:rPr>
                <w:b/>
                <w:bCs/>
              </w:rPr>
            </w:pPr>
            <w:r w:rsidRPr="00480081">
              <w:rPr>
                <w:b/>
                <w:bCs/>
                <w:noProof/>
              </w:rPr>
              <w:t>A l’attention de</w:t>
            </w:r>
          </w:p>
        </w:tc>
        <w:tc>
          <w:tcPr>
            <w:tcW w:w="14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F8ACEAC" w14:textId="4D8B68F3" w:rsidR="00230D08" w:rsidRPr="00CA7CC1" w:rsidRDefault="00480081" w:rsidP="00230D08">
            <w:pPr>
              <w:spacing w:before="0" w:after="200"/>
            </w:pPr>
            <w:r>
              <w:rPr>
                <w:noProof/>
              </w:rPr>
              <w:t>LV EXPORT</w:t>
            </w:r>
          </w:p>
        </w:tc>
      </w:tr>
      <w:tr w:rsidR="00230D08" w:rsidRPr="00CA7CC1" w14:paraId="5EA6DA59" w14:textId="6CE1921B" w:rsidTr="00480081">
        <w:trPr>
          <w:trHeight w:val="365"/>
        </w:trPr>
        <w:sdt>
          <w:sdtPr>
            <w:rPr>
              <w:b/>
              <w:bCs/>
              <w:noProof/>
            </w:rPr>
            <w:id w:val="1692185716"/>
            <w:placeholder>
              <w:docPart w:val="5D76DA7EBE8A4AC294A634681C65045F"/>
            </w:placeholder>
            <w:temporary/>
            <w:showingPlcHdr/>
            <w15:appearance w15:val="hidden"/>
          </w:sdtPr>
          <w:sdtContent>
            <w:tc>
              <w:tcPr>
                <w:tcW w:w="696" w:type="pct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vAlign w:val="bottom"/>
              </w:tcPr>
              <w:p w14:paraId="69EFF4E5" w14:textId="77777777" w:rsidR="00230D08" w:rsidRPr="00230D08" w:rsidRDefault="00230D08" w:rsidP="00230D08">
                <w:pPr>
                  <w:rPr>
                    <w:b/>
                    <w:bCs/>
                    <w:noProof/>
                  </w:rPr>
                </w:pPr>
                <w:r w:rsidRPr="00230D08">
                  <w:rPr>
                    <w:b/>
                    <w:bCs/>
                    <w:noProof/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182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592DFF7" w14:textId="6151C8F3" w:rsidR="00230D08" w:rsidRPr="00CA7CC1" w:rsidRDefault="00230D08" w:rsidP="00230D08">
            <w:pPr>
              <w:rPr>
                <w:noProof/>
              </w:rPr>
            </w:pPr>
            <w:r>
              <w:rPr>
                <w:noProof/>
              </w:rPr>
              <w:t>06 85 44 84 09</w:t>
            </w:r>
          </w:p>
        </w:tc>
        <w:sdt>
          <w:sdtPr>
            <w:rPr>
              <w:b/>
              <w:bCs/>
              <w:noProof/>
            </w:rPr>
            <w:id w:val="-1408144100"/>
            <w:placeholder>
              <w:docPart w:val="34B9975DC65A4316BA37C53B2E8B2162"/>
            </w:placeholder>
            <w:temporary/>
            <w:showingPlcHdr/>
            <w15:appearance w15:val="hidden"/>
          </w:sdtPr>
          <w:sdtContent>
            <w:tc>
              <w:tcPr>
                <w:tcW w:w="1040" w:type="pct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vAlign w:val="bottom"/>
              </w:tcPr>
              <w:p w14:paraId="24AF1470" w14:textId="0A6D318C" w:rsidR="00230D08" w:rsidRPr="00480081" w:rsidRDefault="00230D08" w:rsidP="00230D08">
                <w:pPr>
                  <w:spacing w:before="0" w:after="200"/>
                  <w:rPr>
                    <w:b/>
                    <w:bCs/>
                  </w:rPr>
                </w:pPr>
                <w:r w:rsidRPr="00480081">
                  <w:rPr>
                    <w:b/>
                    <w:bCs/>
                    <w:noProof/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14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BAFE5A0" w14:textId="78462404" w:rsidR="00230D08" w:rsidRPr="00CA7CC1" w:rsidRDefault="00230D08" w:rsidP="00230D08">
            <w:pPr>
              <w:spacing w:before="0" w:after="200"/>
            </w:pPr>
          </w:p>
        </w:tc>
      </w:tr>
      <w:tr w:rsidR="00230D08" w:rsidRPr="00CA7CC1" w14:paraId="6D79AD9F" w14:textId="20CD8315" w:rsidTr="00480081">
        <w:trPr>
          <w:trHeight w:val="638"/>
        </w:trPr>
        <w:tc>
          <w:tcPr>
            <w:tcW w:w="69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2137D72" w14:textId="7F9F1D7D" w:rsidR="00230D08" w:rsidRPr="00230D08" w:rsidRDefault="00480081" w:rsidP="00230D08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Email</w:t>
            </w:r>
          </w:p>
        </w:tc>
        <w:tc>
          <w:tcPr>
            <w:tcW w:w="182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0C05496" w14:textId="050C7A0E" w:rsidR="00230D08" w:rsidRPr="00CA7CC1" w:rsidRDefault="00230D08" w:rsidP="00230D08">
            <w:pPr>
              <w:rPr>
                <w:noProof/>
              </w:rPr>
            </w:pPr>
            <w:r>
              <w:rPr>
                <w:noProof/>
              </w:rPr>
              <w:t>contact@lecepage-petillant.com</w:t>
            </w:r>
          </w:p>
        </w:tc>
        <w:sdt>
          <w:sdtPr>
            <w:rPr>
              <w:b/>
              <w:bCs/>
              <w:noProof/>
            </w:rPr>
            <w:id w:val="436341884"/>
            <w:placeholder>
              <w:docPart w:val="DEE4AEEBBF4E40249BE712FDF884B8CD"/>
            </w:placeholder>
            <w:temporary/>
            <w:showingPlcHdr/>
            <w15:appearance w15:val="hidden"/>
          </w:sdtPr>
          <w:sdtContent>
            <w:tc>
              <w:tcPr>
                <w:tcW w:w="1040" w:type="pct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vAlign w:val="bottom"/>
              </w:tcPr>
              <w:p w14:paraId="072A8B9B" w14:textId="2689722A" w:rsidR="00230D08" w:rsidRPr="00480081" w:rsidRDefault="00230D08" w:rsidP="00230D08">
                <w:pPr>
                  <w:spacing w:before="0" w:after="200"/>
                  <w:rPr>
                    <w:b/>
                    <w:bCs/>
                  </w:rPr>
                </w:pPr>
                <w:r w:rsidRPr="00480081">
                  <w:rPr>
                    <w:b/>
                    <w:bCs/>
                    <w:noProof/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14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63A7E06" w14:textId="35E0A351" w:rsidR="00230D08" w:rsidRPr="00CA7CC1" w:rsidRDefault="00230D08" w:rsidP="00230D08">
            <w:pPr>
              <w:spacing w:before="0" w:after="200"/>
            </w:pPr>
          </w:p>
        </w:tc>
      </w:tr>
      <w:tr w:rsidR="00230D08" w:rsidRPr="00CA7CC1" w14:paraId="1E6FF5D8" w14:textId="30E7BCA8" w:rsidTr="00480081">
        <w:trPr>
          <w:trHeight w:val="365"/>
        </w:trPr>
        <w:sdt>
          <w:sdtPr>
            <w:rPr>
              <w:b/>
              <w:bCs/>
              <w:noProof/>
            </w:rPr>
            <w:id w:val="1062217057"/>
            <w:placeholder>
              <w:docPart w:val="163426D581E94D65A5E9453CD102A81A"/>
            </w:placeholder>
            <w:temporary/>
            <w:showingPlcHdr/>
            <w15:appearance w15:val="hidden"/>
          </w:sdtPr>
          <w:sdtContent>
            <w:tc>
              <w:tcPr>
                <w:tcW w:w="696" w:type="pct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vAlign w:val="bottom"/>
              </w:tcPr>
              <w:p w14:paraId="70069044" w14:textId="77777777" w:rsidR="00230D08" w:rsidRPr="00230D08" w:rsidRDefault="00230D08" w:rsidP="00230D08">
                <w:pPr>
                  <w:rPr>
                    <w:b/>
                    <w:bCs/>
                    <w:noProof/>
                  </w:rPr>
                </w:pPr>
                <w:r w:rsidRPr="00230D08">
                  <w:rPr>
                    <w:b/>
                    <w:bCs/>
                    <w:noProof/>
                    <w:lang w:bidi="fr-FR"/>
                  </w:rPr>
                  <w:t>Adresse</w:t>
                </w:r>
              </w:p>
            </w:tc>
          </w:sdtContent>
        </w:sdt>
        <w:tc>
          <w:tcPr>
            <w:tcW w:w="182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6D96E79" w14:textId="12E3922A" w:rsidR="00230D08" w:rsidRPr="00CA7CC1" w:rsidRDefault="00230D08" w:rsidP="00230D08">
            <w:pPr>
              <w:rPr>
                <w:noProof/>
              </w:rPr>
            </w:pPr>
            <w:r>
              <w:rPr>
                <w:noProof/>
              </w:rPr>
              <w:t>59 rue de Ponthieu</w:t>
            </w:r>
          </w:p>
        </w:tc>
        <w:sdt>
          <w:sdtPr>
            <w:rPr>
              <w:b/>
              <w:bCs/>
              <w:noProof/>
            </w:rPr>
            <w:id w:val="-1469514054"/>
            <w:placeholder>
              <w:docPart w:val="AF6BFE58EEDF41069E1E8B79A196DC57"/>
            </w:placeholder>
            <w:temporary/>
            <w:showingPlcHdr/>
            <w15:appearance w15:val="hidden"/>
          </w:sdtPr>
          <w:sdtContent>
            <w:tc>
              <w:tcPr>
                <w:tcW w:w="1040" w:type="pct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vAlign w:val="bottom"/>
              </w:tcPr>
              <w:p w14:paraId="453D4529" w14:textId="4A22BB3B" w:rsidR="00230D08" w:rsidRPr="00480081" w:rsidRDefault="00230D08" w:rsidP="00230D08">
                <w:pPr>
                  <w:spacing w:before="0" w:after="200"/>
                  <w:rPr>
                    <w:b/>
                    <w:bCs/>
                  </w:rPr>
                </w:pPr>
                <w:r w:rsidRPr="00480081">
                  <w:rPr>
                    <w:b/>
                    <w:bCs/>
                    <w:noProof/>
                    <w:lang w:bidi="fr-FR"/>
                  </w:rPr>
                  <w:t>Adresse</w:t>
                </w:r>
              </w:p>
            </w:tc>
          </w:sdtContent>
        </w:sdt>
        <w:tc>
          <w:tcPr>
            <w:tcW w:w="14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A92FE59" w14:textId="298C903B" w:rsidR="00230D08" w:rsidRPr="00CA7CC1" w:rsidRDefault="00FC61BE" w:rsidP="00230D08">
            <w:pPr>
              <w:spacing w:before="0" w:after="200"/>
            </w:pPr>
            <w:r>
              <w:rPr>
                <w:noProof/>
              </w:rPr>
              <w:t>16 rue du Chemin Vert</w:t>
            </w:r>
          </w:p>
        </w:tc>
      </w:tr>
      <w:tr w:rsidR="00230D08" w:rsidRPr="00CA7CC1" w14:paraId="70813F88" w14:textId="7FD79BEA" w:rsidTr="00480081">
        <w:trPr>
          <w:trHeight w:val="624"/>
        </w:trPr>
        <w:sdt>
          <w:sdtPr>
            <w:rPr>
              <w:b/>
              <w:bCs/>
              <w:noProof/>
            </w:rPr>
            <w:id w:val="2001543155"/>
            <w:placeholder>
              <w:docPart w:val="32251900B0CC451B9D8E5E94BFC112D6"/>
            </w:placeholder>
            <w:temporary/>
            <w:showingPlcHdr/>
            <w15:appearance w15:val="hidden"/>
          </w:sdtPr>
          <w:sdtContent>
            <w:tc>
              <w:tcPr>
                <w:tcW w:w="69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vAlign w:val="bottom"/>
              </w:tcPr>
              <w:p w14:paraId="483729CC" w14:textId="77777777" w:rsidR="00230D08" w:rsidRPr="00230D08" w:rsidRDefault="00230D08" w:rsidP="00230D08">
                <w:pPr>
                  <w:rPr>
                    <w:b/>
                    <w:bCs/>
                    <w:noProof/>
                  </w:rPr>
                </w:pPr>
                <w:r w:rsidRPr="00230D08">
                  <w:rPr>
                    <w:b/>
                    <w:bCs/>
                    <w:noProof/>
                    <w:lang w:bidi="fr-FR"/>
                  </w:rPr>
                  <w:t>Code postal/Ville</w:t>
                </w:r>
              </w:p>
            </w:tc>
          </w:sdtContent>
        </w:sdt>
        <w:tc>
          <w:tcPr>
            <w:tcW w:w="1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4B5825" w14:textId="619A7B9F" w:rsidR="00230D08" w:rsidRPr="00CA7CC1" w:rsidRDefault="00230D08" w:rsidP="00230D08">
            <w:pPr>
              <w:rPr>
                <w:noProof/>
              </w:rPr>
            </w:pPr>
            <w:r>
              <w:rPr>
                <w:noProof/>
              </w:rPr>
              <w:t>75008 Paris</w:t>
            </w:r>
          </w:p>
        </w:tc>
        <w:sdt>
          <w:sdtPr>
            <w:rPr>
              <w:b/>
              <w:bCs/>
              <w:noProof/>
            </w:rPr>
            <w:id w:val="-88312757"/>
            <w:placeholder>
              <w:docPart w:val="970BC675D182470585297D8242695AE7"/>
            </w:placeholder>
            <w:temporary/>
            <w:showingPlcHdr/>
            <w15:appearance w15:val="hidden"/>
          </w:sdtPr>
          <w:sdtContent>
            <w:tc>
              <w:tcPr>
                <w:tcW w:w="104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vAlign w:val="bottom"/>
              </w:tcPr>
              <w:p w14:paraId="0D854FBB" w14:textId="56C0CFE2" w:rsidR="00230D08" w:rsidRPr="00480081" w:rsidRDefault="00230D08" w:rsidP="00230D08">
                <w:pPr>
                  <w:spacing w:before="0" w:after="200"/>
                  <w:rPr>
                    <w:b/>
                    <w:bCs/>
                  </w:rPr>
                </w:pPr>
                <w:r w:rsidRPr="00480081">
                  <w:rPr>
                    <w:b/>
                    <w:bCs/>
                    <w:noProof/>
                    <w:lang w:bidi="fr-FR"/>
                  </w:rPr>
                  <w:t>Code postal/Ville</w:t>
                </w:r>
              </w:p>
            </w:tc>
          </w:sdtContent>
        </w:sdt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5065D1" w14:textId="57EBA155" w:rsidR="00230D08" w:rsidRPr="00CA7CC1" w:rsidRDefault="00FC61BE" w:rsidP="00230D08">
            <w:pPr>
              <w:spacing w:before="0" w:after="200"/>
            </w:pPr>
            <w:r>
              <w:rPr>
                <w:noProof/>
              </w:rPr>
              <w:t>95330 DOMONT</w:t>
            </w:r>
          </w:p>
        </w:tc>
      </w:tr>
    </w:tbl>
    <w:p w14:paraId="296F382C" w14:textId="77777777" w:rsidR="00806FF3" w:rsidRDefault="00806FF3" w:rsidP="00562601">
      <w:pPr>
        <w:pStyle w:val="Sansinterligne"/>
        <w:rPr>
          <w:noProof/>
        </w:rPr>
      </w:pPr>
    </w:p>
    <w:p w14:paraId="56CCBCC3" w14:textId="77777777" w:rsidR="00B84A78" w:rsidRPr="00CA7CC1" w:rsidRDefault="00B84A78" w:rsidP="00562601">
      <w:pPr>
        <w:pStyle w:val="Sansinterligne"/>
        <w:rPr>
          <w:noProof/>
        </w:rPr>
      </w:pPr>
    </w:p>
    <w:tbl>
      <w:tblPr>
        <w:tblpPr w:leftFromText="141" w:rightFromText="141" w:vertAnchor="text" w:tblpY="1"/>
        <w:tblOverlap w:val="never"/>
        <w:tblW w:w="95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9"/>
        <w:gridCol w:w="761"/>
        <w:gridCol w:w="795"/>
        <w:gridCol w:w="943"/>
        <w:gridCol w:w="1033"/>
        <w:gridCol w:w="1337"/>
        <w:gridCol w:w="761"/>
        <w:gridCol w:w="1016"/>
        <w:gridCol w:w="1034"/>
      </w:tblGrid>
      <w:tr w:rsidR="0025593D" w:rsidRPr="00B84A78" w14:paraId="66E746F9" w14:textId="77777777" w:rsidTr="0050511A">
        <w:trPr>
          <w:trHeight w:val="293"/>
        </w:trPr>
        <w:tc>
          <w:tcPr>
            <w:tcW w:w="1872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5BE8734D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szCs w:val="24"/>
                <w:lang w:eastAsia="fr-FR" w:bidi="fr-FR"/>
              </w:rPr>
              <w:t>Libellé</w:t>
            </w:r>
          </w:p>
        </w:tc>
        <w:tc>
          <w:tcPr>
            <w:tcW w:w="2466" w:type="dxa"/>
            <w:gridSpan w:val="3"/>
            <w:tcBorders>
              <w:top w:val="single" w:sz="12" w:space="0" w:color="auto"/>
              <w:left w:val="nil"/>
              <w:bottom w:val="single" w:sz="8" w:space="0" w:color="FFFFFF"/>
              <w:right w:val="single" w:sz="8" w:space="0" w:color="000000"/>
            </w:tcBorders>
            <w:shd w:val="clear" w:color="000000" w:fill="000000"/>
            <w:vAlign w:val="center"/>
            <w:hideMark/>
          </w:tcPr>
          <w:p w14:paraId="7F9C2770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szCs w:val="24"/>
                <w:lang w:eastAsia="fr-FR" w:bidi="fr-FR"/>
              </w:rPr>
              <w:t>Taille</w:t>
            </w:r>
          </w:p>
        </w:tc>
        <w:tc>
          <w:tcPr>
            <w:tcW w:w="1039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24A1E50E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szCs w:val="24"/>
                <w:lang w:eastAsia="fr-FR" w:bidi="fr-FR"/>
              </w:rPr>
              <w:t>Quantité</w:t>
            </w:r>
          </w:p>
        </w:tc>
        <w:tc>
          <w:tcPr>
            <w:tcW w:w="1345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71DD1D2E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szCs w:val="24"/>
                <w:lang w:eastAsia="fr-FR" w:bidi="fr-FR"/>
              </w:rPr>
              <w:t>Prix unitaire HT</w:t>
            </w:r>
          </w:p>
        </w:tc>
        <w:tc>
          <w:tcPr>
            <w:tcW w:w="765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4AB55869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  <w:t>Rem.</w:t>
            </w:r>
          </w:p>
        </w:tc>
        <w:tc>
          <w:tcPr>
            <w:tcW w:w="1012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2A0D80CC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  <w:t>Montant HT</w:t>
            </w:r>
          </w:p>
        </w:tc>
        <w:tc>
          <w:tcPr>
            <w:tcW w:w="1040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6312E4FA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  <w:t>TVA 20%</w:t>
            </w:r>
          </w:p>
        </w:tc>
      </w:tr>
      <w:tr w:rsidR="0025593D" w:rsidRPr="00B84A78" w14:paraId="651FA8E9" w14:textId="77777777" w:rsidTr="0050511A">
        <w:trPr>
          <w:trHeight w:val="276"/>
        </w:trPr>
        <w:tc>
          <w:tcPr>
            <w:tcW w:w="1872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19ABDD6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38718C7D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0"/>
                <w:szCs w:val="20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i/>
                <w:iCs/>
                <w:noProof/>
                <w:sz w:val="20"/>
                <w:szCs w:val="20"/>
                <w:lang w:eastAsia="fr-FR" w:bidi="fr-FR"/>
              </w:rPr>
              <w:t>0,35Cl</w:t>
            </w:r>
          </w:p>
        </w:tc>
        <w:tc>
          <w:tcPr>
            <w:tcW w:w="7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772777C4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0"/>
                <w:szCs w:val="20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i/>
                <w:iCs/>
                <w:color w:val="FFFFFF"/>
                <w:sz w:val="20"/>
                <w:szCs w:val="20"/>
                <w:lang w:eastAsia="fr-FR"/>
              </w:rPr>
              <w:t>0,75Cl</w:t>
            </w:r>
          </w:p>
        </w:tc>
        <w:tc>
          <w:tcPr>
            <w:tcW w:w="92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402A8AAC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0"/>
                <w:szCs w:val="20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i/>
                <w:iCs/>
                <w:color w:val="FFFFFF"/>
                <w:sz w:val="20"/>
                <w:szCs w:val="20"/>
                <w:lang w:val="en-US" w:eastAsia="fr-FR"/>
              </w:rPr>
              <w:t>1,5L</w:t>
            </w:r>
          </w:p>
        </w:tc>
        <w:tc>
          <w:tcPr>
            <w:tcW w:w="1039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B16B4B0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</w:p>
        </w:tc>
        <w:tc>
          <w:tcPr>
            <w:tcW w:w="1345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711E935C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</w:p>
        </w:tc>
        <w:tc>
          <w:tcPr>
            <w:tcW w:w="765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D081EF1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</w:p>
        </w:tc>
        <w:tc>
          <w:tcPr>
            <w:tcW w:w="1012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7B97DA64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</w:p>
        </w:tc>
        <w:tc>
          <w:tcPr>
            <w:tcW w:w="1040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BA21C2D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</w:p>
        </w:tc>
      </w:tr>
      <w:tr w:rsidR="0050511A" w:rsidRPr="00B84A78" w14:paraId="0D61CFCB" w14:textId="77777777" w:rsidTr="0050511A">
        <w:trPr>
          <w:trHeight w:val="293"/>
        </w:trPr>
        <w:tc>
          <w:tcPr>
            <w:tcW w:w="1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FE630" w14:textId="42C4EF66" w:rsidR="0050511A" w:rsidRPr="00B84A78" w:rsidRDefault="0050511A" w:rsidP="0050511A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Brut Infinite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E765C" w14:textId="462105DC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F86BB" w14:textId="73D4A01D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X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08F93" w14:textId="4BC66861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0B37F" w14:textId="1481243F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2F8B7" w14:textId="079F8329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29,90 €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C3557" w14:textId="3A3A7E36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6E834" w14:textId="73ACD51E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29,90 €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6E311" w14:textId="68A198D3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5,98 €</w:t>
            </w:r>
          </w:p>
        </w:tc>
      </w:tr>
      <w:tr w:rsidR="0050511A" w:rsidRPr="00B84A78" w14:paraId="7EA26346" w14:textId="77777777" w:rsidTr="0050511A">
        <w:trPr>
          <w:trHeight w:val="285"/>
        </w:trPr>
        <w:tc>
          <w:tcPr>
            <w:tcW w:w="1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D5AF3" w14:textId="6695E486" w:rsidR="0050511A" w:rsidRPr="00B84A78" w:rsidRDefault="0050511A" w:rsidP="0050511A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Brute Infinite rosé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70751" w14:textId="2AAB9746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06100" w14:textId="40268475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X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62E24" w14:textId="3FAF332B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4FF8F" w14:textId="35AC5CB4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CDAAD" w14:textId="67370D99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32,50 €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E14DC" w14:textId="2D216B3D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318FB" w14:textId="229321DC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32,50 €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245F4" w14:textId="71941368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6,50 €</w:t>
            </w:r>
          </w:p>
        </w:tc>
      </w:tr>
      <w:tr w:rsidR="0050511A" w:rsidRPr="00B84A78" w14:paraId="45A61DE2" w14:textId="77777777" w:rsidTr="0050511A">
        <w:trPr>
          <w:trHeight w:val="285"/>
        </w:trPr>
        <w:tc>
          <w:tcPr>
            <w:tcW w:w="1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77921" w14:textId="33B6B90F" w:rsidR="0050511A" w:rsidRPr="00B84A78" w:rsidRDefault="0050511A" w:rsidP="0050511A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Sweet Infinite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EB4D7" w14:textId="337ED3C4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C6B62" w14:textId="38F131CB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X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048D3" w14:textId="39D9EADB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67F4C" w14:textId="26F2A817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E6CBC" w14:textId="69ED80D7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36,40 €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E583D" w14:textId="3031EA04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C0463" w14:textId="3292ABDA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36,40 €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116D7" w14:textId="5D13F747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7,28 €</w:t>
            </w:r>
          </w:p>
        </w:tc>
      </w:tr>
      <w:tr w:rsidR="0050511A" w:rsidRPr="00B84A78" w14:paraId="5C6E0A04" w14:textId="77777777" w:rsidTr="0050511A">
        <w:trPr>
          <w:trHeight w:val="285"/>
        </w:trPr>
        <w:tc>
          <w:tcPr>
            <w:tcW w:w="1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53089" w14:textId="702C2BA5" w:rsidR="0050511A" w:rsidRPr="00B84A78" w:rsidRDefault="0050511A" w:rsidP="0050511A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Blanc de Blanc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3AB8B" w14:textId="52BEC9FC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8E10A" w14:textId="489EA5E7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X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E2BE7" w14:textId="498648B6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70CA5" w14:textId="0625AEF3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CD39B" w14:textId="401E04F9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46,80 €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ECDF5" w14:textId="688EB840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FF22A" w14:textId="052E85AB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46,80 €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A1E02" w14:textId="0CBEB3F2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9,36 €</w:t>
            </w:r>
          </w:p>
        </w:tc>
      </w:tr>
      <w:tr w:rsidR="0050511A" w:rsidRPr="00B84A78" w14:paraId="274C530C" w14:textId="77777777" w:rsidTr="0050511A">
        <w:trPr>
          <w:trHeight w:val="285"/>
        </w:trPr>
        <w:tc>
          <w:tcPr>
            <w:tcW w:w="1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32CC0" w14:textId="3EA44EDE" w:rsidR="0050511A" w:rsidRPr="00B84A78" w:rsidRDefault="0050511A" w:rsidP="0050511A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Edition N°8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86771" w14:textId="7EC6D54A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51B8A" w14:textId="46FA7157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X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E4D87" w14:textId="3D40D4D1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1306C" w14:textId="26420390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B8D27" w14:textId="11FA68A0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39,00 €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2FCFD" w14:textId="7D9F6594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05E5D" w14:textId="5B1C594E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39,00 €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0D15B" w14:textId="1ADE2394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7,80 €</w:t>
            </w:r>
          </w:p>
        </w:tc>
      </w:tr>
      <w:tr w:rsidR="0050511A" w:rsidRPr="00B84A78" w14:paraId="31482785" w14:textId="77777777" w:rsidTr="0050511A">
        <w:trPr>
          <w:trHeight w:val="285"/>
        </w:trPr>
        <w:tc>
          <w:tcPr>
            <w:tcW w:w="1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AB5AC" w14:textId="79DE97F0" w:rsidR="0050511A" w:rsidRPr="00B84A78" w:rsidRDefault="0050511A" w:rsidP="0050511A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Rubis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857CF" w14:textId="702528C2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D6F3F" w14:textId="0957736A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X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1B5ED" w14:textId="6420AE47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D309E" w14:textId="042E27EB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F1057" w14:textId="0B2E04F5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42,90 €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2A5A8" w14:textId="0ED55B7F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A05E2" w14:textId="39F2BCC7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42,90 €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07F81" w14:textId="5B651D4E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8,58 €</w:t>
            </w:r>
          </w:p>
        </w:tc>
      </w:tr>
      <w:tr w:rsidR="0050511A" w:rsidRPr="00B84A78" w14:paraId="2014551A" w14:textId="77777777" w:rsidTr="0050511A">
        <w:trPr>
          <w:trHeight w:val="285"/>
        </w:trPr>
        <w:tc>
          <w:tcPr>
            <w:tcW w:w="1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0E0E0" w14:textId="369BA5DA" w:rsidR="0050511A" w:rsidRPr="00B84A78" w:rsidRDefault="0050511A" w:rsidP="0050511A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2012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FB6C2" w14:textId="1CEB7084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311F5" w14:textId="63A7B3BA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X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4C9E8" w14:textId="2357DDF8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2A452" w14:textId="6597F0AC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6ABDD" w14:textId="3839A556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44,20 €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C2177" w14:textId="14BEEAFA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CA687" w14:textId="4185ADA9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44,20 €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D49C8" w14:textId="232118B4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8,84 €</w:t>
            </w:r>
          </w:p>
        </w:tc>
      </w:tr>
      <w:tr w:rsidR="0050511A" w:rsidRPr="00B84A78" w14:paraId="1CEDA0C1" w14:textId="77777777" w:rsidTr="0050511A">
        <w:trPr>
          <w:trHeight w:val="285"/>
        </w:trPr>
        <w:tc>
          <w:tcPr>
            <w:tcW w:w="1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178F2" w14:textId="1611B927" w:rsidR="0050511A" w:rsidRPr="00B84A78" w:rsidRDefault="0050511A" w:rsidP="0050511A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2006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9C617" w14:textId="241FB34D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12299" w14:textId="6193CCF1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X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8EA93" w14:textId="315E9C2C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BDC94" w14:textId="50D3A33A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9D5B6" w14:textId="75D02706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50,70 €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86694" w14:textId="41EDD7BC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43633" w14:textId="51B84B85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50,70 €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014E0" w14:textId="4A09B0D8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10,14 €</w:t>
            </w:r>
          </w:p>
        </w:tc>
      </w:tr>
      <w:tr w:rsidR="0050511A" w:rsidRPr="00B84A78" w14:paraId="23634336" w14:textId="77777777" w:rsidTr="0050511A">
        <w:trPr>
          <w:trHeight w:val="285"/>
        </w:trPr>
        <w:tc>
          <w:tcPr>
            <w:tcW w:w="1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CDB9C" w14:textId="2E797136" w:rsidR="0050511A" w:rsidRPr="00B84A78" w:rsidRDefault="0050511A" w:rsidP="0050511A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ELIXIR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1E529" w14:textId="7EDCC77D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1288B" w14:textId="3CA55E52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X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D1D63" w14:textId="031D4987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D1DFB" w14:textId="62B2F6F4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3F6CF" w14:textId="7B79B6A2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71,50 €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027C2" w14:textId="19A129EF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21F08" w14:textId="638884D6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71,50 €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D62C8" w14:textId="48615BE2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14,30 €</w:t>
            </w:r>
          </w:p>
        </w:tc>
      </w:tr>
      <w:tr w:rsidR="0050511A" w:rsidRPr="00B84A78" w14:paraId="1471BF52" w14:textId="77777777" w:rsidTr="0050511A">
        <w:trPr>
          <w:trHeight w:val="285"/>
        </w:trPr>
        <w:tc>
          <w:tcPr>
            <w:tcW w:w="1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10B6EF" w14:textId="30B42E2D" w:rsidR="0050511A" w:rsidRPr="00B84A78" w:rsidRDefault="0050511A" w:rsidP="0050511A">
            <w:pPr>
              <w:spacing w:before="0" w:line="240" w:lineRule="auto"/>
              <w:rPr>
                <w:rFonts w:ascii="Calibri" w:eastAsia="Times New Roman" w:hAnsi="Calibri" w:cs="Calibri"/>
                <w:noProof/>
                <w:color w:val="000000"/>
                <w:szCs w:val="24"/>
                <w:lang w:val="en-US"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Butterfly 2008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46A633" w14:textId="0B5C41FA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  <w:szCs w:val="24"/>
                <w:lang w:val="en-US"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62AEEA" w14:textId="7601F461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X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DD56A6" w14:textId="440931A3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  <w:szCs w:val="24"/>
                <w:lang w:val="en-US"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51D9B9" w14:textId="434EB158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  <w:szCs w:val="24"/>
                <w:lang w:val="en-US"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1A699E" w14:textId="52364BD1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  <w:szCs w:val="24"/>
                <w:lang w:val="en-US"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62,40 €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52C351" w14:textId="08077CC0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1BC9FF" w14:textId="7BB95A85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62,40 €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213819" w14:textId="015DBAF9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  <w:szCs w:val="24"/>
                <w:lang w:val="en-US" w:eastAsia="fr-FR"/>
              </w:rPr>
            </w:pPr>
            <w:r>
              <w:rPr>
                <w:rFonts w:ascii="Calibri" w:hAnsi="Calibri" w:cs="Calibri"/>
                <w:color w:val="000000"/>
              </w:rPr>
              <w:t>12,48 €</w:t>
            </w:r>
          </w:p>
        </w:tc>
      </w:tr>
      <w:tr w:rsidR="0050511A" w:rsidRPr="00B84A78" w14:paraId="20CCC5E0" w14:textId="77777777" w:rsidTr="0050511A">
        <w:trPr>
          <w:trHeight w:val="285"/>
        </w:trPr>
        <w:tc>
          <w:tcPr>
            <w:tcW w:w="1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4AEA15" w14:textId="73B87600" w:rsidR="0050511A" w:rsidRPr="00B84A78" w:rsidRDefault="0050511A" w:rsidP="0050511A">
            <w:pPr>
              <w:spacing w:before="0" w:line="240" w:lineRule="auto"/>
              <w:rPr>
                <w:rFonts w:ascii="Calibri" w:eastAsia="Times New Roman" w:hAnsi="Calibri" w:cs="Calibri"/>
                <w:noProof/>
                <w:color w:val="000000"/>
                <w:szCs w:val="24"/>
                <w:lang w:val="en-US"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Blossom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032DD4" w14:textId="0693DA9C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  <w:szCs w:val="24"/>
                <w:lang w:val="en-US"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1DDC7" w14:textId="4A956CD2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X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A60B3D" w14:textId="617C92EC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  <w:szCs w:val="24"/>
                <w:lang w:val="en-US"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09E4E0" w14:textId="16C7FACA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  <w:szCs w:val="24"/>
                <w:lang w:val="en-US"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9E2450" w14:textId="69098D41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  <w:szCs w:val="24"/>
                <w:lang w:val="en-US"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46,80 €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E40114" w14:textId="2E7CF7DE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0A4B50" w14:textId="5AF36E70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46,80 €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F7F709" w14:textId="71F657AB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  <w:szCs w:val="24"/>
                <w:lang w:val="en-US" w:eastAsia="fr-FR"/>
              </w:rPr>
            </w:pPr>
            <w:r>
              <w:rPr>
                <w:rFonts w:ascii="Calibri" w:hAnsi="Calibri" w:cs="Calibri"/>
                <w:color w:val="000000"/>
              </w:rPr>
              <w:t>9,36 €</w:t>
            </w:r>
          </w:p>
        </w:tc>
      </w:tr>
      <w:tr w:rsidR="0050511A" w:rsidRPr="00B84A78" w14:paraId="1BEE7CC9" w14:textId="77777777" w:rsidTr="0050511A">
        <w:trPr>
          <w:trHeight w:val="285"/>
        </w:trPr>
        <w:tc>
          <w:tcPr>
            <w:tcW w:w="1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63D11" w14:textId="74F3992E" w:rsidR="0050511A" w:rsidRPr="00B84A78" w:rsidRDefault="0050511A" w:rsidP="0050511A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195D6" w14:textId="36B6608D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DF25A" w14:textId="38B58946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76F10" w14:textId="2C7FBC5F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CA921" w14:textId="776C34FB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13B9F" w14:textId="726D6167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8F410" w14:textId="206EEFC1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7F796" w14:textId="5970CE19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1ED04" w14:textId="1CDEE958" w:rsidR="0050511A" w:rsidRPr="00B84A78" w:rsidRDefault="0050511A" w:rsidP="0050511A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</w:tr>
      <w:tr w:rsidR="0025593D" w:rsidRPr="00B84A78" w14:paraId="77A90E66" w14:textId="77777777" w:rsidTr="0050511A">
        <w:trPr>
          <w:trHeight w:val="276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5E5B1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97364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CB718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8DF8C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4D0CE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B4B99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0017A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7770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406E3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5593D" w:rsidRPr="00B84A78" w14:paraId="724EE898" w14:textId="77777777" w:rsidTr="0050511A">
        <w:trPr>
          <w:trHeight w:val="267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A5A63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A6134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FEE8A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1E7D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9300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14EED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DB177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F421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B5DEC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5593D" w:rsidRPr="00B84A78" w14:paraId="2D4CF4F6" w14:textId="77777777" w:rsidTr="0050511A">
        <w:trPr>
          <w:trHeight w:val="285"/>
        </w:trPr>
        <w:tc>
          <w:tcPr>
            <w:tcW w:w="4338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000000"/>
            <w:vAlign w:val="center"/>
            <w:hideMark/>
          </w:tcPr>
          <w:p w14:paraId="583E0275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  <w:t>Détail de la TVA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12A6E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59555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E8969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29A6F70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szCs w:val="24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noProof/>
                <w:szCs w:val="24"/>
                <w:lang w:eastAsia="fr-FR" w:bidi="fr-FR"/>
              </w:rPr>
              <w:t>Total HT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9B203EA" w14:textId="17895C4D" w:rsidR="00B84A78" w:rsidRPr="00B84A78" w:rsidRDefault="009F57FD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szCs w:val="24"/>
                <w:lang w:eastAsia="fr-FR"/>
              </w:rPr>
              <w:t>503,10€</w:t>
            </w:r>
            <w:r w:rsidR="00B84A78" w:rsidRPr="00B84A78">
              <w:rPr>
                <w:rFonts w:ascii="Calibri" w:eastAsia="Times New Roman" w:hAnsi="Calibri" w:cs="Calibri"/>
                <w:b/>
                <w:bCs/>
                <w:szCs w:val="24"/>
                <w:lang w:eastAsia="fr-FR"/>
              </w:rPr>
              <w:t> </w:t>
            </w:r>
          </w:p>
        </w:tc>
      </w:tr>
      <w:tr w:rsidR="0025593D" w:rsidRPr="00B84A78" w14:paraId="0DD845CD" w14:textId="77777777" w:rsidTr="0050511A">
        <w:trPr>
          <w:trHeight w:val="267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49BF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Code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0100F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Base HT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EA09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Taux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34C43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Montant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7CE1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0BC12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BF3F4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AA352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Frais de Port HT</w:t>
            </w:r>
          </w:p>
        </w:tc>
      </w:tr>
      <w:tr w:rsidR="0025593D" w:rsidRPr="00B84A78" w14:paraId="36B272AD" w14:textId="77777777" w:rsidTr="0050511A">
        <w:trPr>
          <w:trHeight w:val="28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A881D" w14:textId="236C7223" w:rsidR="00B84A78" w:rsidRPr="00B84A78" w:rsidRDefault="008B58E5" w:rsidP="00B84A78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Exoné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ration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494AD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8B060" w14:textId="77777777" w:rsidR="00B84A78" w:rsidRPr="00B84A78" w:rsidRDefault="00B84A78" w:rsidP="00B84A78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0,00%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332B6" w14:textId="77777777" w:rsidR="00B84A78" w:rsidRPr="00B84A78" w:rsidRDefault="00B84A78" w:rsidP="00B84A78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D2FCE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DACF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A2378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8EF9E7E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szCs w:val="24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szCs w:val="24"/>
                <w:lang w:eastAsia="fr-FR"/>
              </w:rPr>
              <w:t>Total HT net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BA010D5" w14:textId="719AD6FC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szCs w:val="24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szCs w:val="24"/>
                <w:lang w:eastAsia="fr-FR"/>
              </w:rPr>
              <w:t> </w:t>
            </w:r>
            <w:r w:rsidR="00A2293B">
              <w:rPr>
                <w:rFonts w:ascii="Calibri" w:eastAsia="Times New Roman" w:hAnsi="Calibri" w:cs="Calibri"/>
                <w:b/>
                <w:bCs/>
                <w:szCs w:val="24"/>
                <w:lang w:eastAsia="fr-FR"/>
              </w:rPr>
              <w:t>00,00€</w:t>
            </w:r>
          </w:p>
        </w:tc>
      </w:tr>
      <w:tr w:rsidR="0025593D" w:rsidRPr="00B84A78" w14:paraId="54641F21" w14:textId="77777777" w:rsidTr="0050511A">
        <w:trPr>
          <w:trHeight w:val="267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632A2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Normale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15E3E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7839" w14:textId="77777777" w:rsidR="00B84A78" w:rsidRPr="00B84A78" w:rsidRDefault="00B84A78" w:rsidP="00B84A78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20,00%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D463" w14:textId="77777777" w:rsidR="00B84A78" w:rsidRPr="00B84A78" w:rsidRDefault="00B84A78" w:rsidP="00B84A78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19DD9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7D67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49DA6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E336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TVA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97CC2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</w:p>
        </w:tc>
      </w:tr>
      <w:tr w:rsidR="0025593D" w:rsidRPr="00B84A78" w14:paraId="31D3C417" w14:textId="77777777" w:rsidTr="0050511A">
        <w:trPr>
          <w:trHeight w:val="285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0A2F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74B4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4101C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AB92B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8CE6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02B26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113F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02E65975" w14:textId="77777777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noProof/>
                <w:color w:val="FFFFFF"/>
                <w:szCs w:val="24"/>
                <w:lang w:eastAsia="fr-FR" w:bidi="fr-FR"/>
              </w:rPr>
              <w:t>Total TTC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02A07D" w14:textId="16783F5D" w:rsidR="00B84A78" w:rsidRPr="00B84A78" w:rsidRDefault="00B84A78" w:rsidP="00B84A78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  <w:t xml:space="preserve">                     -</w:t>
            </w:r>
            <w:r w:rsidR="00A2293B" w:rsidRPr="00A2293B">
              <w:rPr>
                <w:rFonts w:ascii="Calibri" w:eastAsia="Times New Roman" w:hAnsi="Calibri" w:cs="Calibri"/>
                <w:b/>
                <w:bCs/>
                <w:szCs w:val="24"/>
                <w:lang w:eastAsia="fr-FR"/>
              </w:rPr>
              <w:t>603,72</w:t>
            </w:r>
            <w:r w:rsidR="00A2293B"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  <w:t>€</w:t>
            </w:r>
            <w:r w:rsidRPr="00A2293B"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  <w:t xml:space="preserve">   </w:t>
            </w:r>
            <w:r w:rsidRPr="00B84A78"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  <w:t xml:space="preserve">€ </w:t>
            </w:r>
          </w:p>
        </w:tc>
      </w:tr>
      <w:tr w:rsidR="0025593D" w:rsidRPr="00B84A78" w14:paraId="71D16F40" w14:textId="77777777" w:rsidTr="0050511A">
        <w:trPr>
          <w:trHeight w:val="285"/>
        </w:trPr>
        <w:tc>
          <w:tcPr>
            <w:tcW w:w="1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24166752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  <w:t>Règlement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67AC7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0CA6E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2C942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FC703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2965B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F9D9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3DD0B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8EFE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25593D" w:rsidRPr="00B84A78" w14:paraId="58A00925" w14:textId="77777777" w:rsidTr="0050511A">
        <w:trPr>
          <w:trHeight w:val="285"/>
        </w:trPr>
        <w:tc>
          <w:tcPr>
            <w:tcW w:w="1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0AA5E74F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  <w:r w:rsidRPr="00B84A78"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  <w:t>Échéance(s)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77B52" w14:textId="77777777" w:rsidR="00B84A78" w:rsidRPr="00B84A78" w:rsidRDefault="00B84A78" w:rsidP="00B84A78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FFFFFF"/>
                <w:szCs w:val="24"/>
                <w:lang w:eastAsia="fr-FR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2C66A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2B13E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5E1B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0FB3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E9FE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8964E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B10CA" w14:textId="77777777" w:rsidR="00B84A78" w:rsidRPr="00B84A78" w:rsidRDefault="00B84A78" w:rsidP="00B84A78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14:paraId="50A84730" w14:textId="1ADF2E3F" w:rsidR="00806FF3" w:rsidRPr="00CA7CC1" w:rsidRDefault="00806FF3" w:rsidP="0025593D">
      <w:pPr>
        <w:rPr>
          <w:noProof/>
        </w:rPr>
      </w:pPr>
    </w:p>
    <w:sectPr w:rsidR="00806FF3" w:rsidRPr="00CA7CC1" w:rsidSect="00BE28F2">
      <w:headerReference w:type="default" r:id="rId11"/>
      <w:footerReference w:type="default" r:id="rId12"/>
      <w:pgSz w:w="11906" w:h="16838" w:code="9"/>
      <w:pgMar w:top="1135" w:right="907" w:bottom="1440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15D6AC" w14:textId="77777777" w:rsidR="00072341" w:rsidRDefault="00072341" w:rsidP="00650259">
      <w:pPr>
        <w:spacing w:line="240" w:lineRule="auto"/>
      </w:pPr>
      <w:r>
        <w:separator/>
      </w:r>
    </w:p>
  </w:endnote>
  <w:endnote w:type="continuationSeparator" w:id="0">
    <w:p w14:paraId="51BCE214" w14:textId="77777777" w:rsidR="00072341" w:rsidRDefault="0007234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13581C-A363-42DE-B180-9AF6D0DD0964}"/>
    <w:embedBold r:id="rId2" w:fontKey="{8253AE5D-7A71-4515-A818-A4D04B3A2423}"/>
    <w:embedItalic r:id="rId3" w:fontKey="{8E982FB9-7C63-4A79-AD1B-1EF2E15695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FDDCD9F-18FD-49C2-98EF-5CB20AC0F800}"/>
    <w:embedBold r:id="rId5" w:fontKey="{FE1FB905-371D-4D73-ADA4-4A60EF381332}"/>
    <w:embedItalic r:id="rId6" w:fontKey="{36E0463E-1938-4AFD-99F7-9CE5D48841E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8C95C87-DA7B-4364-A40B-F9A6BEE58D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8BB4635-64E8-4E03-AB2A-ED2E21B9B74C}"/>
  </w:font>
  <w:font w:name="Roboto-Regular-webfont">
    <w:altName w:val="Roboto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4779"/>
      <w:gridCol w:w="4780"/>
    </w:tblGrid>
    <w:tr w:rsidR="00562601" w:rsidRPr="00562601" w14:paraId="1B29FA2E" w14:textId="77777777" w:rsidTr="00562601">
      <w:tc>
        <w:tcPr>
          <w:tcW w:w="2500" w:type="pct"/>
          <w:vAlign w:val="center"/>
        </w:tcPr>
        <w:p w14:paraId="0FCA06A7" w14:textId="64BD7BDE" w:rsidR="00562601" w:rsidRPr="002A648D" w:rsidRDefault="00562601" w:rsidP="002A648D">
          <w:pPr>
            <w:pStyle w:val="Pieddepage"/>
            <w:rPr>
              <w:noProof/>
            </w:rPr>
          </w:pPr>
        </w:p>
      </w:tc>
      <w:tc>
        <w:tcPr>
          <w:tcW w:w="2500" w:type="pct"/>
          <w:vAlign w:val="center"/>
        </w:tcPr>
        <w:p w14:paraId="546E0105" w14:textId="298A277D" w:rsidR="00562601" w:rsidRPr="00562601" w:rsidRDefault="00562601" w:rsidP="003D76AF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noProof/>
              <w:sz w:val="18"/>
              <w:szCs w:val="24"/>
            </w:rPr>
          </w:pPr>
        </w:p>
      </w:tc>
    </w:tr>
  </w:tbl>
  <w:p w14:paraId="6A1B5C88" w14:textId="77777777" w:rsidR="00084065" w:rsidRPr="00084065" w:rsidRDefault="00084065" w:rsidP="003D76AF">
    <w:pPr>
      <w:tabs>
        <w:tab w:val="center" w:pos="4680"/>
        <w:tab w:val="right" w:pos="9810"/>
      </w:tabs>
      <w:spacing w:line="240" w:lineRule="auto"/>
      <w:jc w:val="center"/>
      <w:rPr>
        <w:rFonts w:ascii="Roboto-Regular-webfont" w:hAnsi="Roboto-Regular-webfont"/>
        <w:sz w:val="20"/>
        <w:szCs w:val="20"/>
        <w:shd w:val="clear" w:color="auto" w:fill="FFFFFF"/>
      </w:rPr>
    </w:pPr>
    <w:r>
      <w:rPr>
        <w:rFonts w:ascii="Roboto-Regular-webfont" w:hAnsi="Roboto-Regular-webfont"/>
        <w:sz w:val="20"/>
        <w:szCs w:val="20"/>
        <w:shd w:val="clear" w:color="auto" w:fill="FFFFFF"/>
      </w:rPr>
      <w:t>LE CEPAGE PETILLANT</w:t>
    </w:r>
    <w:r w:rsidRPr="00084065">
      <w:rPr>
        <w:rFonts w:ascii="Roboto-Regular-webfont" w:hAnsi="Roboto-Regular-webfont"/>
        <w:sz w:val="20"/>
        <w:szCs w:val="20"/>
        <w:shd w:val="clear" w:color="auto" w:fill="FFFFFF"/>
      </w:rPr>
      <w:t xml:space="preserve"> - Tél. : (+33) 6</w:t>
    </w:r>
    <w:r>
      <w:rPr>
        <w:rFonts w:ascii="Roboto-Regular-webfont" w:hAnsi="Roboto-Regular-webfont"/>
        <w:sz w:val="20"/>
        <w:szCs w:val="20"/>
        <w:shd w:val="clear" w:color="auto" w:fill="FFFFFF"/>
      </w:rPr>
      <w:t>85448409</w:t>
    </w:r>
    <w:r w:rsidRPr="00084065">
      <w:rPr>
        <w:rFonts w:ascii="Roboto-Regular-webfont" w:hAnsi="Roboto-Regular-webfont"/>
        <w:sz w:val="20"/>
        <w:szCs w:val="20"/>
        <w:shd w:val="clear" w:color="auto" w:fill="FFFFFF"/>
      </w:rPr>
      <w:t xml:space="preserve"> - Email : contact@lecepage-petillant.com</w:t>
    </w:r>
  </w:p>
  <w:p w14:paraId="346F76A0" w14:textId="5FD9D54B" w:rsidR="00562601" w:rsidRPr="00084065" w:rsidRDefault="00084065" w:rsidP="003D76AF">
    <w:pPr>
      <w:tabs>
        <w:tab w:val="center" w:pos="4680"/>
        <w:tab w:val="right" w:pos="9810"/>
      </w:tabs>
      <w:spacing w:before="0" w:line="240" w:lineRule="auto"/>
      <w:jc w:val="center"/>
      <w:rPr>
        <w:rFonts w:ascii="Roboto-Regular-webfont" w:hAnsi="Roboto-Regular-webfont"/>
        <w:sz w:val="20"/>
        <w:szCs w:val="20"/>
        <w:shd w:val="clear" w:color="auto" w:fill="FFFFFF"/>
      </w:rPr>
    </w:pPr>
    <w:r w:rsidRPr="00084065">
      <w:rPr>
        <w:rFonts w:ascii="Roboto-Regular-webfont" w:hAnsi="Roboto-Regular-webfont"/>
        <w:sz w:val="20"/>
        <w:szCs w:val="20"/>
        <w:shd w:val="clear" w:color="auto" w:fill="FFFFFF"/>
      </w:rPr>
      <w:t xml:space="preserve">Code NAF (APE) </w:t>
    </w:r>
    <w:r w:rsidR="003D76AF">
      <w:rPr>
        <w:rFonts w:ascii="Roboto-Regular-webfont" w:hAnsi="Roboto-Regular-webfont"/>
        <w:sz w:val="20"/>
        <w:szCs w:val="20"/>
        <w:shd w:val="clear" w:color="auto" w:fill="FFFFFF"/>
      </w:rPr>
      <w:t>4778C</w:t>
    </w:r>
    <w:r w:rsidRPr="00084065">
      <w:rPr>
        <w:rFonts w:ascii="Roboto-Regular-webfont" w:hAnsi="Roboto-Regular-webfont"/>
        <w:sz w:val="20"/>
        <w:szCs w:val="20"/>
        <w:shd w:val="clear" w:color="auto" w:fill="FFFFFF"/>
      </w:rPr>
      <w:t xml:space="preserve"> - Siret : </w:t>
    </w:r>
    <w:r w:rsidR="003D76AF" w:rsidRPr="009B40E8">
      <w:rPr>
        <w:rFonts w:ascii="Roboto-Regular-webfont" w:hAnsi="Roboto-Regular-webfont"/>
        <w:sz w:val="20"/>
        <w:szCs w:val="20"/>
        <w:shd w:val="clear" w:color="auto" w:fill="FFFFFF"/>
      </w:rPr>
      <w:t>52791350300035</w:t>
    </w:r>
    <w:r w:rsidR="005A1DF3">
      <w:rPr>
        <w:rFonts w:ascii="Roboto-Regular-webfont" w:hAnsi="Roboto-Regular-webfont"/>
        <w:sz w:val="20"/>
        <w:szCs w:val="20"/>
        <w:shd w:val="clear" w:color="auto" w:fill="FFFFFF"/>
      </w:rPr>
      <w:t xml:space="preserve"> </w:t>
    </w:r>
    <w:r w:rsidRPr="00084065">
      <w:rPr>
        <w:rFonts w:ascii="Roboto-Regular-webfont" w:hAnsi="Roboto-Regular-webfont"/>
        <w:sz w:val="20"/>
        <w:szCs w:val="20"/>
        <w:shd w:val="clear" w:color="auto" w:fill="FFFFFF"/>
      </w:rPr>
      <w:t xml:space="preserve">- N° </w:t>
    </w:r>
    <w:r w:rsidR="003D76AF" w:rsidRPr="009B40E8">
      <w:rPr>
        <w:rFonts w:ascii="Roboto-Regular-webfont" w:hAnsi="Roboto-Regular-webfont"/>
        <w:sz w:val="20"/>
        <w:szCs w:val="20"/>
        <w:shd w:val="clear" w:color="auto" w:fill="FFFFFF"/>
      </w:rPr>
      <w:t>FR84527913503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490EC" w14:textId="77777777" w:rsidR="00072341" w:rsidRDefault="00072341" w:rsidP="00650259">
      <w:pPr>
        <w:spacing w:line="240" w:lineRule="auto"/>
      </w:pPr>
      <w:r>
        <w:separator/>
      </w:r>
    </w:p>
  </w:footnote>
  <w:footnote w:type="continuationSeparator" w:id="0">
    <w:p w14:paraId="6BC77A51" w14:textId="77777777" w:rsidR="00072341" w:rsidRDefault="0007234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shd w:val="clear" w:color="auto" w:fill="000000" w:themeFill="text1"/>
      <w:tblLook w:val="04A0" w:firstRow="1" w:lastRow="0" w:firstColumn="1" w:lastColumn="0" w:noHBand="0" w:noVBand="1"/>
    </w:tblPr>
    <w:tblGrid>
      <w:gridCol w:w="3186"/>
      <w:gridCol w:w="6373"/>
    </w:tblGrid>
    <w:tr w:rsidR="00562601" w:rsidRPr="00562601" w14:paraId="59D47399" w14:textId="77777777" w:rsidTr="00762DF1">
      <w:trPr>
        <w:trHeight w:val="990"/>
      </w:trPr>
      <w:tc>
        <w:tcPr>
          <w:tcW w:w="451" w:type="pct"/>
          <w:shd w:val="clear" w:color="auto" w:fill="000000" w:themeFill="text1"/>
          <w:vAlign w:val="center"/>
        </w:tcPr>
        <w:p w14:paraId="00A895DA" w14:textId="249536EA" w:rsidR="00562601" w:rsidRPr="00562601" w:rsidRDefault="00954056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0B686A34" wp14:editId="5A09F66F">
                <wp:extent cx="1884821" cy="876300"/>
                <wp:effectExtent l="0" t="0" r="1270" b="0"/>
                <wp:docPr id="761595593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2209" cy="889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000000" w:themeFill="text1"/>
          <w:vAlign w:val="center"/>
        </w:tcPr>
        <w:p w14:paraId="5E897182" w14:textId="0969D70F" w:rsidR="00562601" w:rsidRPr="002B69B4" w:rsidRDefault="009B40E8" w:rsidP="00954056">
          <w:pPr>
            <w:pStyle w:val="En-tte"/>
          </w:pPr>
          <w:r>
            <w:t xml:space="preserve">               </w:t>
          </w:r>
          <w:r w:rsidR="006B65AF">
            <w:rPr>
              <w:sz w:val="72"/>
              <w:szCs w:val="44"/>
            </w:rPr>
            <w:t>Devis</w:t>
          </w:r>
          <w:r w:rsidR="0050511A">
            <w:rPr>
              <w:sz w:val="72"/>
              <w:szCs w:val="44"/>
            </w:rPr>
            <w:t xml:space="preserve"> n°0021</w:t>
          </w:r>
        </w:p>
      </w:tc>
    </w:tr>
  </w:tbl>
  <w:p w14:paraId="4663A50D" w14:textId="77777777" w:rsidR="00562601" w:rsidRDefault="00562601" w:rsidP="00562601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21342539">
    <w:abstractNumId w:val="11"/>
  </w:num>
  <w:num w:numId="2" w16cid:durableId="1886335536">
    <w:abstractNumId w:val="7"/>
  </w:num>
  <w:num w:numId="3" w16cid:durableId="183786736">
    <w:abstractNumId w:val="15"/>
  </w:num>
  <w:num w:numId="4" w16cid:durableId="123432984">
    <w:abstractNumId w:val="12"/>
  </w:num>
  <w:num w:numId="5" w16cid:durableId="443037316">
    <w:abstractNumId w:val="13"/>
  </w:num>
  <w:num w:numId="6" w16cid:durableId="1447772187">
    <w:abstractNumId w:val="19"/>
  </w:num>
  <w:num w:numId="7" w16cid:durableId="2056616093">
    <w:abstractNumId w:val="6"/>
  </w:num>
  <w:num w:numId="8" w16cid:durableId="1088768912">
    <w:abstractNumId w:val="10"/>
  </w:num>
  <w:num w:numId="9" w16cid:durableId="1742290994">
    <w:abstractNumId w:val="17"/>
  </w:num>
  <w:num w:numId="10" w16cid:durableId="110101740">
    <w:abstractNumId w:val="1"/>
  </w:num>
  <w:num w:numId="11" w16cid:durableId="1779442385">
    <w:abstractNumId w:val="5"/>
  </w:num>
  <w:num w:numId="12" w16cid:durableId="2145534842">
    <w:abstractNumId w:val="0"/>
  </w:num>
  <w:num w:numId="13" w16cid:durableId="2042515922">
    <w:abstractNumId w:val="2"/>
  </w:num>
  <w:num w:numId="14" w16cid:durableId="1345741277">
    <w:abstractNumId w:val="9"/>
  </w:num>
  <w:num w:numId="15" w16cid:durableId="661393207">
    <w:abstractNumId w:val="8"/>
  </w:num>
  <w:num w:numId="16" w16cid:durableId="332415800">
    <w:abstractNumId w:val="16"/>
  </w:num>
  <w:num w:numId="17" w16cid:durableId="1581672218">
    <w:abstractNumId w:val="3"/>
  </w:num>
  <w:num w:numId="18" w16cid:durableId="1405832257">
    <w:abstractNumId w:val="21"/>
  </w:num>
  <w:num w:numId="19" w16cid:durableId="1913346063">
    <w:abstractNumId w:val="18"/>
  </w:num>
  <w:num w:numId="20" w16cid:durableId="790323794">
    <w:abstractNumId w:val="14"/>
  </w:num>
  <w:num w:numId="21" w16cid:durableId="1696419431">
    <w:abstractNumId w:val="20"/>
  </w:num>
  <w:num w:numId="22" w16cid:durableId="102933765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DF1"/>
    <w:rsid w:val="00003B30"/>
    <w:rsid w:val="00045CA6"/>
    <w:rsid w:val="00052382"/>
    <w:rsid w:val="0006568A"/>
    <w:rsid w:val="00072341"/>
    <w:rsid w:val="00076F0F"/>
    <w:rsid w:val="00084065"/>
    <w:rsid w:val="00084253"/>
    <w:rsid w:val="000D1F49"/>
    <w:rsid w:val="000E1AF7"/>
    <w:rsid w:val="000F5C88"/>
    <w:rsid w:val="001727CA"/>
    <w:rsid w:val="001E4E2C"/>
    <w:rsid w:val="00230D08"/>
    <w:rsid w:val="0025593D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D76AF"/>
    <w:rsid w:val="003F0847"/>
    <w:rsid w:val="0040090B"/>
    <w:rsid w:val="00446538"/>
    <w:rsid w:val="0046302A"/>
    <w:rsid w:val="00480081"/>
    <w:rsid w:val="00487D2D"/>
    <w:rsid w:val="004C7DF6"/>
    <w:rsid w:val="004D5D62"/>
    <w:rsid w:val="0050511A"/>
    <w:rsid w:val="005112D0"/>
    <w:rsid w:val="00562601"/>
    <w:rsid w:val="0057256E"/>
    <w:rsid w:val="00577E06"/>
    <w:rsid w:val="00581461"/>
    <w:rsid w:val="00582B1C"/>
    <w:rsid w:val="005A1DF3"/>
    <w:rsid w:val="005A3BF7"/>
    <w:rsid w:val="005F2035"/>
    <w:rsid w:val="005F7990"/>
    <w:rsid w:val="006250A2"/>
    <w:rsid w:val="00626B93"/>
    <w:rsid w:val="0063739C"/>
    <w:rsid w:val="00650259"/>
    <w:rsid w:val="006B65AF"/>
    <w:rsid w:val="00727D1B"/>
    <w:rsid w:val="00762DF1"/>
    <w:rsid w:val="00770F25"/>
    <w:rsid w:val="00787DD4"/>
    <w:rsid w:val="007901E1"/>
    <w:rsid w:val="007A35A8"/>
    <w:rsid w:val="007B0A85"/>
    <w:rsid w:val="007C6A52"/>
    <w:rsid w:val="00806FF3"/>
    <w:rsid w:val="0082043E"/>
    <w:rsid w:val="008B58E5"/>
    <w:rsid w:val="008D64C6"/>
    <w:rsid w:val="008E203A"/>
    <w:rsid w:val="0090021E"/>
    <w:rsid w:val="00905BCD"/>
    <w:rsid w:val="0091229C"/>
    <w:rsid w:val="00940E73"/>
    <w:rsid w:val="00954056"/>
    <w:rsid w:val="0098597D"/>
    <w:rsid w:val="00991B30"/>
    <w:rsid w:val="009B40E8"/>
    <w:rsid w:val="009D406B"/>
    <w:rsid w:val="009F1FD3"/>
    <w:rsid w:val="009F2638"/>
    <w:rsid w:val="009F57FD"/>
    <w:rsid w:val="009F619A"/>
    <w:rsid w:val="009F6DDE"/>
    <w:rsid w:val="00A2293B"/>
    <w:rsid w:val="00A26458"/>
    <w:rsid w:val="00A317E3"/>
    <w:rsid w:val="00A370A8"/>
    <w:rsid w:val="00A60442"/>
    <w:rsid w:val="00AC2926"/>
    <w:rsid w:val="00B04A50"/>
    <w:rsid w:val="00B160CA"/>
    <w:rsid w:val="00B43DDD"/>
    <w:rsid w:val="00B84A78"/>
    <w:rsid w:val="00BD4753"/>
    <w:rsid w:val="00BD5CB1"/>
    <w:rsid w:val="00BE28F2"/>
    <w:rsid w:val="00BE62EE"/>
    <w:rsid w:val="00C003BA"/>
    <w:rsid w:val="00C427EB"/>
    <w:rsid w:val="00C46878"/>
    <w:rsid w:val="00C81922"/>
    <w:rsid w:val="00CA7CC1"/>
    <w:rsid w:val="00CB4A51"/>
    <w:rsid w:val="00CD4532"/>
    <w:rsid w:val="00CD47B0"/>
    <w:rsid w:val="00CE6104"/>
    <w:rsid w:val="00CE7918"/>
    <w:rsid w:val="00D05C44"/>
    <w:rsid w:val="00D16163"/>
    <w:rsid w:val="00DB3FAD"/>
    <w:rsid w:val="00DD447B"/>
    <w:rsid w:val="00DF0832"/>
    <w:rsid w:val="00E0535A"/>
    <w:rsid w:val="00E14589"/>
    <w:rsid w:val="00E166EA"/>
    <w:rsid w:val="00E61C09"/>
    <w:rsid w:val="00E677FE"/>
    <w:rsid w:val="00EB3B58"/>
    <w:rsid w:val="00EC7359"/>
    <w:rsid w:val="00EE180C"/>
    <w:rsid w:val="00EE3054"/>
    <w:rsid w:val="00F00606"/>
    <w:rsid w:val="00F01256"/>
    <w:rsid w:val="00F5418C"/>
    <w:rsid w:val="00F549BE"/>
    <w:rsid w:val="00F90FF2"/>
    <w:rsid w:val="00FB1816"/>
    <w:rsid w:val="00FC61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709192"/>
  <w15:chartTrackingRefBased/>
  <w15:docId w15:val="{97C07C63-6E7A-41F3-8EB5-DAB96D473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562601"/>
    <w:rPr>
      <w:b/>
      <w:color w:val="4BACC6"/>
      <w:sz w:val="52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562601"/>
    <w:rPr>
      <w:b/>
      <w:bCs/>
      <w:color w:val="694A77"/>
      <w:sz w:val="24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260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A648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56260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6260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En-ttesdutableau">
    <w:name w:val="En-têtes du tableau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us-titresdutableau">
    <w:name w:val="Sous-titres du tableau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aractres"/>
    <w:uiPriority w:val="1"/>
    <w:qFormat/>
    <w:rsid w:val="002A648D"/>
    <w:rPr>
      <w:b/>
    </w:rPr>
  </w:style>
  <w:style w:type="character" w:customStyle="1" w:styleId="Totalcaractres">
    <w:name w:val="Total caractères"/>
    <w:basedOn w:val="Policepardfau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doua\AppData\Roaming\Microsoft\Templates\Bon%20de%20commande%20de%20Logowe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7531FA05E434B5B83F20933012BEA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755925-5856-4E15-89C6-63FDE90F66BA}"/>
      </w:docPartPr>
      <w:docPartBody>
        <w:p w:rsidR="00000000" w:rsidRDefault="00827117" w:rsidP="00827117">
          <w:pPr>
            <w:pStyle w:val="37531FA05E434B5B83F20933012BEAD9"/>
          </w:pPr>
          <w:r w:rsidRPr="00CA7CC1">
            <w:rPr>
              <w:noProof/>
              <w:lang w:bidi="fr-FR"/>
            </w:rPr>
            <w:t>Soumis par</w:t>
          </w:r>
        </w:p>
      </w:docPartBody>
    </w:docPart>
    <w:docPart>
      <w:docPartPr>
        <w:name w:val="5D76DA7EBE8A4AC294A634681C6504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46A47F-732A-48B2-BD73-FE87995FDF9F}"/>
      </w:docPartPr>
      <w:docPartBody>
        <w:p w:rsidR="00000000" w:rsidRDefault="00827117" w:rsidP="00827117">
          <w:pPr>
            <w:pStyle w:val="5D76DA7EBE8A4AC294A634681C65045F"/>
          </w:pPr>
          <w:r w:rsidRPr="00CA7CC1">
            <w:rPr>
              <w:noProof/>
              <w:lang w:bidi="fr-FR"/>
            </w:rPr>
            <w:t>Téléphone</w:t>
          </w:r>
        </w:p>
      </w:docPartBody>
    </w:docPart>
    <w:docPart>
      <w:docPartPr>
        <w:name w:val="34B9975DC65A4316BA37C53B2E8B21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004079-7F28-49A5-8BB7-1052F14E5C0E}"/>
      </w:docPartPr>
      <w:docPartBody>
        <w:p w:rsidR="00000000" w:rsidRDefault="00827117" w:rsidP="00827117">
          <w:pPr>
            <w:pStyle w:val="34B9975DC65A4316BA37C53B2E8B2162"/>
          </w:pPr>
          <w:r w:rsidRPr="00CA7CC1">
            <w:rPr>
              <w:noProof/>
              <w:lang w:bidi="fr-FR"/>
            </w:rPr>
            <w:t>Téléphone</w:t>
          </w:r>
        </w:p>
      </w:docPartBody>
    </w:docPart>
    <w:docPart>
      <w:docPartPr>
        <w:name w:val="DEE4AEEBBF4E40249BE712FDF884B8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AB45AD-CA37-4936-B8E2-FF0659F0032F}"/>
      </w:docPartPr>
      <w:docPartBody>
        <w:p w:rsidR="00000000" w:rsidRDefault="00827117" w:rsidP="00827117">
          <w:pPr>
            <w:pStyle w:val="DEE4AEEBBF4E40249BE712FDF884B8CD"/>
          </w:pPr>
          <w:r w:rsidRPr="00CA7CC1">
            <w:rPr>
              <w:noProof/>
              <w:lang w:bidi="fr-FR"/>
            </w:rPr>
            <w:t>Adresse e-mail</w:t>
          </w:r>
        </w:p>
      </w:docPartBody>
    </w:docPart>
    <w:docPart>
      <w:docPartPr>
        <w:name w:val="163426D581E94D65A5E9453CD102A8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145A7A-6114-4914-A2E9-5F3068428A64}"/>
      </w:docPartPr>
      <w:docPartBody>
        <w:p w:rsidR="00000000" w:rsidRDefault="00827117" w:rsidP="00827117">
          <w:pPr>
            <w:pStyle w:val="163426D581E94D65A5E9453CD102A81A"/>
          </w:pPr>
          <w:r w:rsidRPr="00CA7CC1">
            <w:rPr>
              <w:noProof/>
              <w:lang w:bidi="fr-FR"/>
            </w:rPr>
            <w:t>Adresse</w:t>
          </w:r>
        </w:p>
      </w:docPartBody>
    </w:docPart>
    <w:docPart>
      <w:docPartPr>
        <w:name w:val="AF6BFE58EEDF41069E1E8B79A196DC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B47BBE-B75F-405D-A49C-5F5ECC180D41}"/>
      </w:docPartPr>
      <w:docPartBody>
        <w:p w:rsidR="00000000" w:rsidRDefault="00827117" w:rsidP="00827117">
          <w:pPr>
            <w:pStyle w:val="AF6BFE58EEDF41069E1E8B79A196DC57"/>
          </w:pPr>
          <w:r w:rsidRPr="00CA7CC1">
            <w:rPr>
              <w:noProof/>
              <w:lang w:bidi="fr-FR"/>
            </w:rPr>
            <w:t>Adresse</w:t>
          </w:r>
        </w:p>
      </w:docPartBody>
    </w:docPart>
    <w:docPart>
      <w:docPartPr>
        <w:name w:val="32251900B0CC451B9D8E5E94BFC112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2DD17B-AD3D-48F6-86F8-238A710303EF}"/>
      </w:docPartPr>
      <w:docPartBody>
        <w:p w:rsidR="00000000" w:rsidRDefault="00827117" w:rsidP="00827117">
          <w:pPr>
            <w:pStyle w:val="32251900B0CC451B9D8E5E94BFC112D6"/>
          </w:pPr>
          <w:r w:rsidRPr="00CA7CC1">
            <w:rPr>
              <w:noProof/>
              <w:lang w:bidi="fr-FR"/>
            </w:rPr>
            <w:t>Code postal/Ville</w:t>
          </w:r>
        </w:p>
      </w:docPartBody>
    </w:docPart>
    <w:docPart>
      <w:docPartPr>
        <w:name w:val="970BC675D182470585297D8242695A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4CB5B6-4231-4045-8927-159365F4F5C0}"/>
      </w:docPartPr>
      <w:docPartBody>
        <w:p w:rsidR="00000000" w:rsidRDefault="00827117" w:rsidP="00827117">
          <w:pPr>
            <w:pStyle w:val="970BC675D182470585297D8242695AE7"/>
          </w:pPr>
          <w:r w:rsidRPr="00CA7CC1">
            <w:rPr>
              <w:noProof/>
              <w:lang w:bidi="fr-FR"/>
            </w:rPr>
            <w:t>Code postal/Ville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-Regular-webfont">
    <w:altName w:val="Roboto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086"/>
    <w:rsid w:val="00027F11"/>
    <w:rsid w:val="00343086"/>
    <w:rsid w:val="003E0EC8"/>
    <w:rsid w:val="00592253"/>
    <w:rsid w:val="00827117"/>
    <w:rsid w:val="00A2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1D8AF9AACE543128A75656111F1496D">
    <w:name w:val="A1D8AF9AACE543128A75656111F1496D"/>
  </w:style>
  <w:style w:type="paragraph" w:customStyle="1" w:styleId="0B65763ACADD4ABF955268AD1FB08000">
    <w:name w:val="0B65763ACADD4ABF955268AD1FB08000"/>
  </w:style>
  <w:style w:type="paragraph" w:customStyle="1" w:styleId="27B2F1C2C557442F870453CCB4949DC0">
    <w:name w:val="27B2F1C2C557442F870453CCB4949DC0"/>
  </w:style>
  <w:style w:type="paragraph" w:customStyle="1" w:styleId="C737EB7D1C4C40FEA84CDE8AC72E1D6D">
    <w:name w:val="C737EB7D1C4C40FEA84CDE8AC72E1D6D"/>
  </w:style>
  <w:style w:type="paragraph" w:customStyle="1" w:styleId="1175BAE866A6459DBC21F3CB0383012E">
    <w:name w:val="1175BAE866A6459DBC21F3CB0383012E"/>
  </w:style>
  <w:style w:type="paragraph" w:customStyle="1" w:styleId="37531FA05E434B5B83F20933012BEAD9">
    <w:name w:val="37531FA05E434B5B83F20933012BEAD9"/>
    <w:rsid w:val="00827117"/>
  </w:style>
  <w:style w:type="paragraph" w:customStyle="1" w:styleId="C039E8F4E0544DA19794CF3271A8151E">
    <w:name w:val="C039E8F4E0544DA19794CF3271A8151E"/>
    <w:rsid w:val="00827117"/>
  </w:style>
  <w:style w:type="paragraph" w:customStyle="1" w:styleId="5D76DA7EBE8A4AC294A634681C65045F">
    <w:name w:val="5D76DA7EBE8A4AC294A634681C65045F"/>
    <w:rsid w:val="00827117"/>
  </w:style>
  <w:style w:type="paragraph" w:customStyle="1" w:styleId="34B9975DC65A4316BA37C53B2E8B2162">
    <w:name w:val="34B9975DC65A4316BA37C53B2E8B2162"/>
    <w:rsid w:val="00827117"/>
  </w:style>
  <w:style w:type="paragraph" w:customStyle="1" w:styleId="C13B4C454E444B879DFBA53324AFD254">
    <w:name w:val="C13B4C454E444B879DFBA53324AFD254"/>
    <w:rsid w:val="00827117"/>
  </w:style>
  <w:style w:type="paragraph" w:customStyle="1" w:styleId="DEE4AEEBBF4E40249BE712FDF884B8CD">
    <w:name w:val="DEE4AEEBBF4E40249BE712FDF884B8CD"/>
    <w:rsid w:val="00827117"/>
  </w:style>
  <w:style w:type="paragraph" w:customStyle="1" w:styleId="163426D581E94D65A5E9453CD102A81A">
    <w:name w:val="163426D581E94D65A5E9453CD102A81A"/>
    <w:rsid w:val="00827117"/>
  </w:style>
  <w:style w:type="paragraph" w:customStyle="1" w:styleId="AF6BFE58EEDF41069E1E8B79A196DC57">
    <w:name w:val="AF6BFE58EEDF41069E1E8B79A196DC57"/>
    <w:rsid w:val="00827117"/>
  </w:style>
  <w:style w:type="paragraph" w:customStyle="1" w:styleId="32251900B0CC451B9D8E5E94BFC112D6">
    <w:name w:val="32251900B0CC451B9D8E5E94BFC112D6"/>
    <w:rsid w:val="00827117"/>
  </w:style>
  <w:style w:type="paragraph" w:customStyle="1" w:styleId="970BC675D182470585297D8242695AE7">
    <w:name w:val="970BC675D182470585297D8242695AE7"/>
    <w:rsid w:val="008271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C5EEDF-7110-4606-8107-EBA194C466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Bon de commande de Logowear</Template>
  <TotalTime>91</TotalTime>
  <Pages>1</Pages>
  <Words>184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Berthe Doualla</dc:creator>
  <cp:keywords/>
  <dc:description/>
  <cp:lastModifiedBy>Berthe EKESSI</cp:lastModifiedBy>
  <cp:revision>6</cp:revision>
  <cp:lastPrinted>2024-02-19T15:16:00Z</cp:lastPrinted>
  <dcterms:created xsi:type="dcterms:W3CDTF">2024-02-19T14:21:00Z</dcterms:created>
  <dcterms:modified xsi:type="dcterms:W3CDTF">2024-08-20T19:53:00Z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